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675" w:rsidRDefault="00610675" w:rsidP="00DC5724">
      <w:pPr>
        <w:ind w:right="1080"/>
        <w:rPr>
          <w:rFonts w:ascii="Open Sans" w:hAnsi="Open Sans" w:cs="Open Sans"/>
          <w:sz w:val="22"/>
          <w:szCs w:val="22"/>
        </w:rPr>
      </w:pPr>
      <w:bookmarkStart w:id="0" w:name="_GoBack"/>
      <w:bookmarkEnd w:id="0"/>
    </w:p>
    <w:p w:rsidR="00610675" w:rsidRDefault="00610675" w:rsidP="00DC5724">
      <w:pPr>
        <w:ind w:right="1080"/>
        <w:rPr>
          <w:rFonts w:ascii="Open Sans" w:hAnsi="Open Sans" w:cs="Open Sans"/>
          <w:sz w:val="22"/>
          <w:szCs w:val="22"/>
        </w:rPr>
      </w:pP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  <w:r w:rsidRPr="00DC5724">
        <w:rPr>
          <w:rFonts w:ascii="Open Sans" w:hAnsi="Open Sans" w:cs="Open Sans"/>
          <w:sz w:val="22"/>
          <w:szCs w:val="22"/>
        </w:rPr>
        <w:t>Month XX, XXXX</w:t>
      </w: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  <w:r w:rsidRPr="00DC5724">
        <w:rPr>
          <w:rFonts w:ascii="Open Sans" w:hAnsi="Open Sans" w:cs="Open Sans"/>
          <w:sz w:val="22"/>
          <w:szCs w:val="22"/>
        </w:rPr>
        <w:t>Dubs Husky</w:t>
      </w: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  <w:r w:rsidRPr="00DC5724">
        <w:rPr>
          <w:rFonts w:ascii="Open Sans" w:hAnsi="Open Sans" w:cs="Open Sans"/>
          <w:sz w:val="22"/>
          <w:szCs w:val="22"/>
        </w:rPr>
        <w:t>1234 Memorial Way</w:t>
      </w: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  <w:r w:rsidRPr="00DC5724">
        <w:rPr>
          <w:rFonts w:ascii="Open Sans" w:hAnsi="Open Sans" w:cs="Open Sans"/>
          <w:sz w:val="22"/>
          <w:szCs w:val="22"/>
        </w:rPr>
        <w:t>Seattle, Washington 98195</w:t>
      </w: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  <w:r w:rsidRPr="00DC5724">
        <w:rPr>
          <w:rFonts w:ascii="Open Sans" w:hAnsi="Open Sans" w:cs="Open Sans"/>
          <w:sz w:val="22"/>
          <w:szCs w:val="22"/>
        </w:rPr>
        <w:t>Dear Dubs Husky,</w:t>
      </w:r>
    </w:p>
    <w:p w:rsidR="00DC5724" w:rsidRPr="00DC5724" w:rsidRDefault="00DC5724" w:rsidP="00DC5724">
      <w:pPr>
        <w:ind w:right="1080"/>
        <w:rPr>
          <w:rFonts w:ascii="Open Sans" w:hAnsi="Open Sans" w:cs="Open Sans"/>
          <w:sz w:val="22"/>
          <w:szCs w:val="22"/>
        </w:rPr>
      </w:pPr>
    </w:p>
    <w:p w:rsidR="00DC5724" w:rsidRPr="00DC5724" w:rsidRDefault="00DC5724" w:rsidP="00DC5724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Open Sans" w:hAnsi="Open Sans" w:cs="Open Sans"/>
          <w:color w:val="000000"/>
          <w:sz w:val="22"/>
          <w:szCs w:val="22"/>
        </w:rPr>
      </w:pPr>
      <w:r w:rsidRPr="00DC5724">
        <w:rPr>
          <w:rFonts w:ascii="Open Sans" w:hAnsi="Open Sans" w:cs="Open Sans"/>
          <w:color w:val="000000"/>
          <w:sz w:val="22"/>
          <w:szCs w:val="22"/>
        </w:rPr>
        <w:t xml:space="preserve">Lorem ipsum dolor sit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amet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consectetur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adipiscing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elit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Morbi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bibendum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consectetur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neque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ac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iaculis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Fusce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nunc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nibh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tempus id mi ac,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varius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porta lacus. Nunc pharetra </w:t>
      </w:r>
      <w:proofErr w:type="spellStart"/>
      <w:proofErr w:type="gramStart"/>
      <w:r w:rsidRPr="00DC5724">
        <w:rPr>
          <w:rFonts w:ascii="Open Sans" w:hAnsi="Open Sans" w:cs="Open Sans"/>
          <w:color w:val="000000"/>
          <w:sz w:val="22"/>
          <w:szCs w:val="22"/>
        </w:rPr>
        <w:t>sem</w:t>
      </w:r>
      <w:proofErr w:type="spellEnd"/>
      <w:proofErr w:type="gram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id ante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auctor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vitae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faucibus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mi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accumsan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Proin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tincidunt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dapibus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volutpat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Sed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in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velit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in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mauris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tincidunt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laoreet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Ut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eget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velit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gramStart"/>
      <w:r w:rsidRPr="00DC5724">
        <w:rPr>
          <w:rFonts w:ascii="Open Sans" w:hAnsi="Open Sans" w:cs="Open Sans"/>
          <w:color w:val="000000"/>
          <w:sz w:val="22"/>
          <w:szCs w:val="22"/>
        </w:rPr>
        <w:t>et</w:t>
      </w:r>
      <w:proofErr w:type="gram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sem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pulvinar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volutpat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Nulla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sapien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proofErr w:type="gramStart"/>
      <w:r w:rsidRPr="00DC5724">
        <w:rPr>
          <w:rFonts w:ascii="Open Sans" w:hAnsi="Open Sans" w:cs="Open Sans"/>
          <w:color w:val="000000"/>
          <w:sz w:val="22"/>
          <w:szCs w:val="22"/>
        </w:rPr>
        <w:t>purus</w:t>
      </w:r>
      <w:proofErr w:type="spellEnd"/>
      <w:proofErr w:type="gram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efficitur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a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bibendum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eget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varius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eget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odio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>.</w:t>
      </w:r>
    </w:p>
    <w:p w:rsidR="00DC5724" w:rsidRPr="00DC5724" w:rsidRDefault="00DC5724" w:rsidP="00DC5724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Open Sans" w:hAnsi="Open Sans" w:cs="Open Sans"/>
          <w:color w:val="000000"/>
          <w:sz w:val="22"/>
          <w:szCs w:val="22"/>
        </w:rPr>
      </w:pP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Interdum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gramStart"/>
      <w:r w:rsidRPr="00DC5724">
        <w:rPr>
          <w:rFonts w:ascii="Open Sans" w:hAnsi="Open Sans" w:cs="Open Sans"/>
          <w:color w:val="000000"/>
          <w:sz w:val="22"/>
          <w:szCs w:val="22"/>
        </w:rPr>
        <w:t>et</w:t>
      </w:r>
      <w:proofErr w:type="gram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malesuada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fames ac ante ipsum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primis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in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faucibus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Pellentesque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habitant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morbi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tristique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senectus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gramStart"/>
      <w:r w:rsidRPr="00DC5724">
        <w:rPr>
          <w:rFonts w:ascii="Open Sans" w:hAnsi="Open Sans" w:cs="Open Sans"/>
          <w:color w:val="000000"/>
          <w:sz w:val="22"/>
          <w:szCs w:val="22"/>
        </w:rPr>
        <w:t>et</w:t>
      </w:r>
      <w:proofErr w:type="gram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netus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et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malesuada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fames ac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turpis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egestas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Maecenas non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commodo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erat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Vestibulum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interdum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mattis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libero,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eget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hendrerit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metus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consectetur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gramStart"/>
      <w:r w:rsidRPr="00DC5724">
        <w:rPr>
          <w:rFonts w:ascii="Open Sans" w:hAnsi="Open Sans" w:cs="Open Sans"/>
          <w:color w:val="000000"/>
          <w:sz w:val="22"/>
          <w:szCs w:val="22"/>
        </w:rPr>
        <w:t>non</w:t>
      </w:r>
      <w:proofErr w:type="gram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Etiam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sed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imperdiet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lectus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Nunc pharetra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sollicitudin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ex,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ut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feugiat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metus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pulvinar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a.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Sed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sed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dolor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sapien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Mauris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aliquet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maximus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proofErr w:type="gramStart"/>
      <w:r w:rsidRPr="00DC5724">
        <w:rPr>
          <w:rFonts w:ascii="Open Sans" w:hAnsi="Open Sans" w:cs="Open Sans"/>
          <w:color w:val="000000"/>
          <w:sz w:val="22"/>
          <w:szCs w:val="22"/>
        </w:rPr>
        <w:t>leo</w:t>
      </w:r>
      <w:proofErr w:type="spellEnd"/>
      <w:proofErr w:type="gram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id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vehicula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odio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>.</w:t>
      </w:r>
    </w:p>
    <w:p w:rsidR="00DC5724" w:rsidRPr="00DC5724" w:rsidRDefault="00DC5724" w:rsidP="00DC5724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Open Sans" w:hAnsi="Open Sans" w:cs="Open Sans"/>
          <w:color w:val="000000"/>
          <w:sz w:val="22"/>
          <w:szCs w:val="22"/>
        </w:rPr>
      </w:pP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Pellentesque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mattis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dictum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risus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proofErr w:type="gramStart"/>
      <w:r w:rsidRPr="00DC5724">
        <w:rPr>
          <w:rFonts w:ascii="Open Sans" w:hAnsi="Open Sans" w:cs="Open Sans"/>
          <w:color w:val="000000"/>
          <w:sz w:val="22"/>
          <w:szCs w:val="22"/>
        </w:rPr>
        <w:t>nec</w:t>
      </w:r>
      <w:proofErr w:type="spellEnd"/>
      <w:proofErr w:type="gram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dictum.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Vivamus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vulputate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erat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ut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risus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accumsan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vitae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sollicitudin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mi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luctus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Proin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porttitor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maximus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vestibulum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Mauris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sed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ligula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nunc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Sed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luctus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tellus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at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nisl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suscipit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consectetur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Aenean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blandit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eleifend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nisi, in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facilisis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risus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auctor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dictum.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Phasellus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a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tortor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efficitur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egestas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metus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vehicula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rhoncus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turpis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Aenean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bibendum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nisi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eu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eros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tincidunt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sollicitudin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fermentum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lacus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laoreet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Quisque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dolor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orci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tempus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vel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auctor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gramStart"/>
      <w:r w:rsidRPr="00DC5724">
        <w:rPr>
          <w:rFonts w:ascii="Open Sans" w:hAnsi="Open Sans" w:cs="Open Sans"/>
          <w:color w:val="000000"/>
          <w:sz w:val="22"/>
          <w:szCs w:val="22"/>
        </w:rPr>
        <w:t>et</w:t>
      </w:r>
      <w:proofErr w:type="gram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,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luctus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sit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amet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dui. In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hac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habitasse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platea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dictumst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.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Duis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at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justo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eget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metus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porttitor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fermentum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sed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ut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 xml:space="preserve"> </w:t>
      </w:r>
      <w:proofErr w:type="spellStart"/>
      <w:r w:rsidRPr="00DC5724">
        <w:rPr>
          <w:rFonts w:ascii="Open Sans" w:hAnsi="Open Sans" w:cs="Open Sans"/>
          <w:color w:val="000000"/>
          <w:sz w:val="22"/>
          <w:szCs w:val="22"/>
        </w:rPr>
        <w:t>lectus</w:t>
      </w:r>
      <w:proofErr w:type="spellEnd"/>
      <w:r w:rsidRPr="00DC5724">
        <w:rPr>
          <w:rFonts w:ascii="Open Sans" w:hAnsi="Open Sans" w:cs="Open Sans"/>
          <w:color w:val="000000"/>
          <w:sz w:val="22"/>
          <w:szCs w:val="22"/>
        </w:rPr>
        <w:t>.</w:t>
      </w:r>
    </w:p>
    <w:p w:rsidR="00DC5724" w:rsidRPr="00DC5724" w:rsidRDefault="00DC5724" w:rsidP="00DC5724">
      <w:pPr>
        <w:pStyle w:val="BasicParagraph"/>
        <w:ind w:right="1080"/>
        <w:rPr>
          <w:rFonts w:ascii="Open Sans" w:hAnsi="Open Sans" w:cs="Open Sans"/>
          <w:sz w:val="22"/>
          <w:szCs w:val="22"/>
        </w:rPr>
      </w:pPr>
    </w:p>
    <w:p w:rsidR="00DC5724" w:rsidRPr="00DC5724" w:rsidRDefault="00DC5724" w:rsidP="00DC5724">
      <w:pPr>
        <w:pStyle w:val="BasicParagraph"/>
        <w:ind w:right="1080"/>
        <w:rPr>
          <w:rFonts w:ascii="Open Sans" w:hAnsi="Open Sans" w:cs="Open Sans"/>
          <w:sz w:val="22"/>
          <w:szCs w:val="22"/>
        </w:rPr>
      </w:pPr>
      <w:r w:rsidRPr="00DC5724">
        <w:rPr>
          <w:rFonts w:ascii="Open Sans" w:hAnsi="Open Sans" w:cs="Open Sans"/>
          <w:sz w:val="22"/>
          <w:szCs w:val="22"/>
        </w:rPr>
        <w:t>Sincerely,</w:t>
      </w:r>
    </w:p>
    <w:p w:rsidR="00DC5724" w:rsidRPr="00DC5724" w:rsidRDefault="00DC5724" w:rsidP="00DC5724">
      <w:pPr>
        <w:pStyle w:val="BasicParagraph"/>
        <w:ind w:right="1080"/>
        <w:rPr>
          <w:rFonts w:ascii="Open Sans" w:hAnsi="Open Sans" w:cs="Open Sans"/>
          <w:sz w:val="22"/>
          <w:szCs w:val="22"/>
        </w:rPr>
      </w:pPr>
    </w:p>
    <w:p w:rsidR="00DC5724" w:rsidRPr="00DC5724" w:rsidRDefault="00DC5724" w:rsidP="00DC5724">
      <w:pPr>
        <w:pStyle w:val="BasicParagraph"/>
        <w:ind w:right="1080"/>
        <w:rPr>
          <w:rFonts w:ascii="Open Sans" w:hAnsi="Open Sans" w:cs="Open Sans"/>
          <w:sz w:val="22"/>
          <w:szCs w:val="22"/>
        </w:rPr>
      </w:pPr>
      <w:r w:rsidRPr="00DC5724">
        <w:rPr>
          <w:rFonts w:ascii="Open Sans" w:hAnsi="Open Sans" w:cs="Open Sans"/>
          <w:sz w:val="22"/>
          <w:szCs w:val="22"/>
        </w:rPr>
        <w:t>Cherry Blossom</w:t>
      </w:r>
    </w:p>
    <w:p w:rsidR="00FE6625" w:rsidRPr="00DC5724" w:rsidRDefault="00FE6625" w:rsidP="00DC5724">
      <w:pPr>
        <w:rPr>
          <w:rFonts w:ascii="Open Sans" w:hAnsi="Open Sans" w:cs="Open Sans"/>
          <w:sz w:val="22"/>
          <w:szCs w:val="22"/>
        </w:rPr>
      </w:pPr>
    </w:p>
    <w:sectPr w:rsidR="00FE6625" w:rsidRPr="00DC5724" w:rsidSect="00523C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709" w:right="1080" w:bottom="2394" w:left="108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D0" w:rsidRDefault="00BA4AD0" w:rsidP="0066748D">
      <w:r>
        <w:separator/>
      </w:r>
    </w:p>
  </w:endnote>
  <w:endnote w:type="continuationSeparator" w:id="0">
    <w:p w:rsidR="00BA4AD0" w:rsidRDefault="00BA4AD0" w:rsidP="00667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Minion Pro"/>
    <w:charset w:val="00"/>
    <w:family w:val="roman"/>
    <w:pitch w:val="variable"/>
    <w:sig w:usb0="60000287" w:usb1="00000001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415" w:rsidRDefault="006914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415" w:rsidRDefault="006914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724" w:rsidRPr="006542AE" w:rsidRDefault="00691415" w:rsidP="00691415">
    <w:pPr>
      <w:pStyle w:val="Footer"/>
      <w:tabs>
        <w:tab w:val="left" w:pos="2700"/>
        <w:tab w:val="left" w:pos="5220"/>
      </w:tabs>
      <w:spacing w:before="40" w:line="360" w:lineRule="auto"/>
      <w:rPr>
        <w:rFonts w:ascii="Open Sans" w:hAnsi="Open Sans"/>
        <w:sz w:val="14"/>
        <w:szCs w:val="14"/>
      </w:rPr>
    </w:pPr>
    <w:r>
      <w:rPr>
        <w:rFonts w:ascii="Open Sans" w:hAnsi="Open Sans"/>
        <w:sz w:val="14"/>
        <w:szCs w:val="14"/>
      </w:rPr>
      <w:t xml:space="preserve">Hans Rosling Center, </w:t>
    </w:r>
    <w:r w:rsidRPr="00691415">
      <w:rPr>
        <w:rFonts w:ascii="Open Sans" w:hAnsi="Open Sans"/>
        <w:sz w:val="14"/>
        <w:szCs w:val="14"/>
      </w:rPr>
      <w:t>Global Health, Box 351620</w:t>
    </w:r>
    <w:r>
      <w:rPr>
        <w:rFonts w:ascii="Open Sans" w:hAnsi="Open Sans"/>
        <w:sz w:val="14"/>
        <w:szCs w:val="14"/>
      </w:rPr>
      <w:t xml:space="preserve">, </w:t>
    </w:r>
    <w:r w:rsidRPr="00691415">
      <w:rPr>
        <w:rFonts w:ascii="Open Sans" w:hAnsi="Open Sans"/>
        <w:sz w:val="14"/>
        <w:szCs w:val="14"/>
      </w:rPr>
      <w:t>3980 15th Ave NE</w:t>
    </w:r>
    <w:r>
      <w:rPr>
        <w:rFonts w:ascii="Open Sans" w:hAnsi="Open Sans"/>
        <w:sz w:val="14"/>
        <w:szCs w:val="14"/>
      </w:rPr>
      <w:t xml:space="preserve">, </w:t>
    </w:r>
    <w:r w:rsidRPr="00691415">
      <w:rPr>
        <w:rFonts w:ascii="Open Sans" w:hAnsi="Open Sans"/>
        <w:sz w:val="14"/>
        <w:szCs w:val="14"/>
      </w:rPr>
      <w:t>Seattle, WA 98195</w:t>
    </w:r>
  </w:p>
  <w:p w:rsidR="00FE6625" w:rsidRPr="00FE6625" w:rsidRDefault="00A71BBE" w:rsidP="00DC5724">
    <w:pPr>
      <w:pStyle w:val="Footer"/>
      <w:tabs>
        <w:tab w:val="clear" w:pos="4680"/>
        <w:tab w:val="clear" w:pos="9360"/>
        <w:tab w:val="left" w:pos="2700"/>
        <w:tab w:val="left" w:pos="5220"/>
      </w:tabs>
      <w:spacing w:line="360" w:lineRule="auto"/>
      <w:rPr>
        <w:rFonts w:ascii="Open Sans" w:hAnsi="Open Sans"/>
        <w:sz w:val="14"/>
        <w:szCs w:val="14"/>
      </w:rPr>
    </w:pPr>
    <w:r>
      <w:rPr>
        <w:rFonts w:ascii="Open Sans" w:hAnsi="Open Sans"/>
        <w:noProof/>
        <w:sz w:val="14"/>
        <w:szCs w:val="14"/>
      </w:rPr>
      <w:drawing>
        <wp:anchor distT="0" distB="0" distL="114300" distR="114300" simplePos="0" relativeHeight="251659264" behindDoc="1" locked="0" layoutInCell="1" allowOverlap="1" wp14:anchorId="29102ACF">
          <wp:simplePos x="0" y="0"/>
          <wp:positionH relativeFrom="column">
            <wp:posOffset>6257925</wp:posOffset>
          </wp:positionH>
          <wp:positionV relativeFrom="paragraph">
            <wp:posOffset>44450</wp:posOffset>
          </wp:positionV>
          <wp:extent cx="652340" cy="674329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eyW-1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2340" cy="6743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5724" w:rsidRPr="006542AE">
      <w:rPr>
        <w:rFonts w:ascii="Open Sans" w:hAnsi="Open Sans"/>
        <w:sz w:val="14"/>
        <w:szCs w:val="14"/>
      </w:rPr>
      <w:t xml:space="preserve">206.221.4970   </w:t>
    </w:r>
    <w:r w:rsidR="00DC5724">
      <w:rPr>
        <w:rFonts w:ascii="Open Sans" w:hAnsi="Open Sans"/>
        <w:sz w:val="14"/>
        <w:szCs w:val="14"/>
      </w:rPr>
      <w:t>deptgh@uw.edu</w:t>
    </w:r>
    <w:r w:rsidR="00DC5724" w:rsidRPr="006542AE">
      <w:rPr>
        <w:rFonts w:ascii="Open Sans" w:hAnsi="Open Sans"/>
        <w:sz w:val="14"/>
        <w:szCs w:val="14"/>
      </w:rPr>
      <w:t xml:space="preserve">   globalhealth.washington.e</w:t>
    </w:r>
    <w:r w:rsidR="00DC5724">
      <w:rPr>
        <w:rFonts w:ascii="Open Sans" w:hAnsi="Open Sans"/>
        <w:sz w:val="14"/>
        <w:szCs w:val="14"/>
      </w:rPr>
      <w:t>du</w:t>
    </w:r>
  </w:p>
  <w:p w:rsidR="00FE6625" w:rsidRPr="008C5A7F" w:rsidRDefault="00FE6625" w:rsidP="008C5A7F">
    <w:pPr>
      <w:pStyle w:val="Footer"/>
      <w:tabs>
        <w:tab w:val="clear" w:pos="4680"/>
        <w:tab w:val="clear" w:pos="9360"/>
        <w:tab w:val="left" w:pos="2700"/>
        <w:tab w:val="left" w:pos="5220"/>
      </w:tabs>
      <w:spacing w:line="360" w:lineRule="auto"/>
      <w:rPr>
        <w:rFonts w:ascii="Open Sans" w:hAnsi="Open Sans"/>
        <w:color w:val="000000" w:themeColor="text1"/>
        <w:position w:val="2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D0" w:rsidRDefault="00BA4AD0" w:rsidP="0066748D">
      <w:r>
        <w:separator/>
      </w:r>
    </w:p>
  </w:footnote>
  <w:footnote w:type="continuationSeparator" w:id="0">
    <w:p w:rsidR="00BA4AD0" w:rsidRDefault="00BA4AD0" w:rsidP="00667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415" w:rsidRDefault="006914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415" w:rsidRDefault="006914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BB" w:rsidRDefault="00CA4E89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-676275</wp:posOffset>
          </wp:positionH>
          <wp:positionV relativeFrom="paragraph">
            <wp:posOffset>-709963</wp:posOffset>
          </wp:positionV>
          <wp:extent cx="7745506" cy="1784233"/>
          <wp:effectExtent l="0" t="0" r="190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etterheads-1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5506" cy="17842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09EE">
      <w:softHyphen/>
    </w:r>
    <w:r w:rsidR="008A09EE"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1148F"/>
    <w:multiLevelType w:val="hybridMultilevel"/>
    <w:tmpl w:val="017EACC8"/>
    <w:lvl w:ilvl="0" w:tplc="19E66E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ind w:left="2160" w:hanging="360"/>
      </w:pPr>
    </w:lvl>
    <w:lvl w:ilvl="2" w:tplc="001B0409" w:tentative="1">
      <w:start w:val="1"/>
      <w:numFmt w:val="lowerRoman"/>
      <w:lvlText w:val="%3."/>
      <w:lvlJc w:val="right"/>
      <w:pPr>
        <w:ind w:left="2880" w:hanging="180"/>
      </w:pPr>
    </w:lvl>
    <w:lvl w:ilvl="3" w:tplc="000F0409" w:tentative="1">
      <w:start w:val="1"/>
      <w:numFmt w:val="decimal"/>
      <w:lvlText w:val="%4."/>
      <w:lvlJc w:val="left"/>
      <w:pPr>
        <w:ind w:left="3600" w:hanging="360"/>
      </w:pPr>
    </w:lvl>
    <w:lvl w:ilvl="4" w:tplc="00190409" w:tentative="1">
      <w:start w:val="1"/>
      <w:numFmt w:val="lowerLetter"/>
      <w:lvlText w:val="%5."/>
      <w:lvlJc w:val="left"/>
      <w:pPr>
        <w:ind w:left="4320" w:hanging="360"/>
      </w:pPr>
    </w:lvl>
    <w:lvl w:ilvl="5" w:tplc="001B0409" w:tentative="1">
      <w:start w:val="1"/>
      <w:numFmt w:val="lowerRoman"/>
      <w:lvlText w:val="%6."/>
      <w:lvlJc w:val="right"/>
      <w:pPr>
        <w:ind w:left="5040" w:hanging="180"/>
      </w:pPr>
    </w:lvl>
    <w:lvl w:ilvl="6" w:tplc="000F0409" w:tentative="1">
      <w:start w:val="1"/>
      <w:numFmt w:val="decimal"/>
      <w:lvlText w:val="%7."/>
      <w:lvlJc w:val="left"/>
      <w:pPr>
        <w:ind w:left="5760" w:hanging="360"/>
      </w:pPr>
    </w:lvl>
    <w:lvl w:ilvl="7" w:tplc="00190409" w:tentative="1">
      <w:start w:val="1"/>
      <w:numFmt w:val="lowerLetter"/>
      <w:lvlText w:val="%8."/>
      <w:lvlJc w:val="left"/>
      <w:pPr>
        <w:ind w:left="6480" w:hanging="360"/>
      </w:pPr>
    </w:lvl>
    <w:lvl w:ilvl="8" w:tplc="001B0409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2917BAE"/>
    <w:multiLevelType w:val="hybridMultilevel"/>
    <w:tmpl w:val="0602EB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415"/>
    <w:rsid w:val="00007815"/>
    <w:rsid w:val="00042743"/>
    <w:rsid w:val="000627EE"/>
    <w:rsid w:val="000F0CFF"/>
    <w:rsid w:val="00111169"/>
    <w:rsid w:val="001540DF"/>
    <w:rsid w:val="001A23FD"/>
    <w:rsid w:val="001C369B"/>
    <w:rsid w:val="00203335"/>
    <w:rsid w:val="00205A99"/>
    <w:rsid w:val="00241F91"/>
    <w:rsid w:val="002E79FA"/>
    <w:rsid w:val="002F25EC"/>
    <w:rsid w:val="00333DBB"/>
    <w:rsid w:val="00390E90"/>
    <w:rsid w:val="00405BDA"/>
    <w:rsid w:val="00410CC2"/>
    <w:rsid w:val="0046133C"/>
    <w:rsid w:val="00495E0D"/>
    <w:rsid w:val="004D2EBB"/>
    <w:rsid w:val="00523C72"/>
    <w:rsid w:val="0054205B"/>
    <w:rsid w:val="005750E6"/>
    <w:rsid w:val="00581A5C"/>
    <w:rsid w:val="005A2DFD"/>
    <w:rsid w:val="005E0888"/>
    <w:rsid w:val="005F6C3F"/>
    <w:rsid w:val="00610675"/>
    <w:rsid w:val="0066748D"/>
    <w:rsid w:val="00683A05"/>
    <w:rsid w:val="00691415"/>
    <w:rsid w:val="006C3F35"/>
    <w:rsid w:val="00761923"/>
    <w:rsid w:val="00764DD5"/>
    <w:rsid w:val="007A7636"/>
    <w:rsid w:val="00896B78"/>
    <w:rsid w:val="008A09EE"/>
    <w:rsid w:val="008B1A62"/>
    <w:rsid w:val="008C5A7F"/>
    <w:rsid w:val="008F574E"/>
    <w:rsid w:val="009221B3"/>
    <w:rsid w:val="0092360B"/>
    <w:rsid w:val="00947ECC"/>
    <w:rsid w:val="009A5B3E"/>
    <w:rsid w:val="00A43210"/>
    <w:rsid w:val="00A65935"/>
    <w:rsid w:val="00A71BBE"/>
    <w:rsid w:val="00AA790A"/>
    <w:rsid w:val="00AC3470"/>
    <w:rsid w:val="00AE577E"/>
    <w:rsid w:val="00B032A2"/>
    <w:rsid w:val="00B06FA8"/>
    <w:rsid w:val="00B20227"/>
    <w:rsid w:val="00B37FAA"/>
    <w:rsid w:val="00BA4AD0"/>
    <w:rsid w:val="00BB1415"/>
    <w:rsid w:val="00BB6571"/>
    <w:rsid w:val="00BD3D48"/>
    <w:rsid w:val="00C44BDA"/>
    <w:rsid w:val="00C64FD1"/>
    <w:rsid w:val="00CA4E89"/>
    <w:rsid w:val="00CB4C10"/>
    <w:rsid w:val="00DB648F"/>
    <w:rsid w:val="00DC5724"/>
    <w:rsid w:val="00E01EB9"/>
    <w:rsid w:val="00E17496"/>
    <w:rsid w:val="00E258A7"/>
    <w:rsid w:val="00EA71BB"/>
    <w:rsid w:val="00FD5625"/>
    <w:rsid w:val="00FE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74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748D"/>
  </w:style>
  <w:style w:type="paragraph" w:styleId="Footer">
    <w:name w:val="footer"/>
    <w:basedOn w:val="Normal"/>
    <w:link w:val="FooterChar"/>
    <w:uiPriority w:val="99"/>
    <w:unhideWhenUsed/>
    <w:rsid w:val="006674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748D"/>
  </w:style>
  <w:style w:type="paragraph" w:customStyle="1" w:styleId="BasicParagraph">
    <w:name w:val="[Basic Paragraph]"/>
    <w:basedOn w:val="Normal"/>
    <w:uiPriority w:val="99"/>
    <w:rsid w:val="00405BD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2F25E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C572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8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DGH HRC Stationary.dotx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cliou1</dc:creator>
  <cp:keywords/>
  <dc:description/>
  <cp:lastModifiedBy>Caroline Liou</cp:lastModifiedBy>
  <cp:revision>2</cp:revision>
  <cp:lastPrinted>2017-07-03T21:06:00Z</cp:lastPrinted>
  <dcterms:created xsi:type="dcterms:W3CDTF">2020-09-16T23:30:00Z</dcterms:created>
  <dcterms:modified xsi:type="dcterms:W3CDTF">2020-09-16T23:30:00Z</dcterms:modified>
</cp:coreProperties>
</file>